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Default="00F46BA8"/>
    <w:p w:rsidR="00F46BA8" w:rsidRPr="0074448D" w:rsidRDefault="00F46BA8">
      <w:pPr>
        <w:spacing w:line="567" w:lineRule="exact"/>
        <w:rPr>
          <w:sz w:val="50"/>
          <w:szCs w:val="50"/>
        </w:rPr>
      </w:pPr>
    </w:p>
    <w:p w:rsidR="00F46BA8" w:rsidRPr="0074448D" w:rsidRDefault="004E1B22">
      <w:pPr>
        <w:snapToGrid w:val="0"/>
        <w:spacing w:line="567" w:lineRule="exact"/>
        <w:jc w:val="center"/>
        <w:rPr>
          <w:rFonts w:ascii="黑体" w:eastAsia="黑体" w:hAnsi="黑体"/>
          <w:color w:val="A80000"/>
          <w:szCs w:val="21"/>
        </w:rPr>
      </w:pPr>
      <w:r>
        <w:rPr>
          <w:rFonts w:hint="eastAsia"/>
          <w:sz w:val="50"/>
          <w:szCs w:val="50"/>
        </w:rPr>
        <w:t>奇瑞万达贵州客车股份有限公司</w:t>
      </w:r>
    </w:p>
    <w:p w:rsidR="00F46BA8" w:rsidRPr="0074448D" w:rsidRDefault="004A4205">
      <w:pPr>
        <w:snapToGrid w:val="0"/>
        <w:spacing w:before="567" w:after="567" w:line="240" w:lineRule="atLeast"/>
        <w:jc w:val="center"/>
        <w:rPr>
          <w:szCs w:val="18"/>
        </w:rPr>
      </w:pPr>
      <w:r w:rsidRPr="0074448D">
        <w:rPr>
          <w:rFonts w:ascii="黑体" w:eastAsia="黑体" w:hAnsi="黑体" w:hint="eastAsia"/>
          <w:sz w:val="30"/>
          <w:szCs w:val="30"/>
        </w:rPr>
        <w:t>信息公开编号：</w:t>
      </w:r>
      <w:r w:rsidRPr="0074448D">
        <w:rPr>
          <w:sz w:val="30"/>
          <w:szCs w:val="30"/>
        </w:rPr>
        <w:br/>
      </w:r>
      <w:r w:rsidR="004E1B22">
        <w:rPr>
          <w:rFonts w:ascii="Arial" w:hAnsi="Arial" w:cs="Arial" w:hint="eastAsia"/>
          <w:sz w:val="30"/>
          <w:szCs w:val="30"/>
        </w:rPr>
        <w:t>CN ZG G6 Z2 0166000002 000001</w:t>
      </w:r>
    </w:p>
    <w:p w:rsidR="00F46BA8" w:rsidRPr="0074448D" w:rsidRDefault="00F46BA8">
      <w:pPr>
        <w:snapToGrid w:val="0"/>
        <w:spacing w:line="567" w:lineRule="exact"/>
        <w:jc w:val="center"/>
        <w:rPr>
          <w:szCs w:val="18"/>
        </w:rPr>
      </w:pPr>
    </w:p>
    <w:p w:rsidR="00F46BA8" w:rsidRPr="0074448D" w:rsidRDefault="004A4205">
      <w:pPr>
        <w:snapToGrid w:val="0"/>
        <w:spacing w:line="240" w:lineRule="atLeast"/>
        <w:jc w:val="center"/>
        <w:rPr>
          <w:szCs w:val="21"/>
        </w:rPr>
      </w:pPr>
      <w:r w:rsidRPr="00E865A1">
        <w:rPr>
          <w:rFonts w:ascii="宋体" w:hAnsi="宋体" w:hint="eastAsia"/>
          <w:sz w:val="20"/>
          <w:szCs w:val="20"/>
        </w:rPr>
        <w:t>VIN:</w:t>
      </w:r>
      <w:r w:rsidR="0074448D" w:rsidRPr="00E865A1">
        <w:rPr>
          <w:rFonts w:ascii="宋体" w:hAnsi="宋体" w:hint="eastAsia"/>
          <w:sz w:val="20"/>
          <w:szCs w:val="20"/>
        </w:rPr>
        <w:t>XXXXXXXXXXXXXXXXX</w:t>
      </w:r>
    </w:p>
    <w:sectPr w:rsidR="00F46BA8" w:rsidRPr="0074448D" w:rsidSect="00F46BA8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B22" w:rsidRDefault="004E1B22" w:rsidP="00F46BA8">
      <w:r>
        <w:separator/>
      </w:r>
    </w:p>
  </w:endnote>
  <w:endnote w:type="continuationSeparator" w:id="1">
    <w:p w:rsidR="004E1B22" w:rsidRDefault="004E1B22" w:rsidP="00F46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B22" w:rsidRDefault="004E1B22" w:rsidP="00F46BA8">
      <w:r>
        <w:separator/>
      </w:r>
    </w:p>
  </w:footnote>
  <w:footnote w:type="continuationSeparator" w:id="1">
    <w:p w:rsidR="004E1B22" w:rsidRDefault="004E1B22" w:rsidP="00F46B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A8" w:rsidRDefault="00E865A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3322" o:spid="_x0000_s2049" type="#_x0000_t75" alt="说明: 附件二轻型车国六随车清单封面边框底纹标题徽标（空白）" style="position:absolute;left:0;text-align:left;margin-left:0;margin-top:0;width:577.35pt;height:816.65pt;z-index:-251658752;visibility:visible;mso-position-horizontal:center;mso-position-horizontal-relative:margin;mso-position-vertical:center;mso-position-vertical-relative:margin">
          <v:imagedata r:id="rId1" o:title="附件二轻型车国六随车清单封面边框底纹标题徽标（空白）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attachedTemplate r:id="rId1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 w:val="0004098A"/>
    <w:rsid w:val="001C59BC"/>
    <w:rsid w:val="004A4205"/>
    <w:rsid w:val="004E1B22"/>
    <w:rsid w:val="0074448D"/>
    <w:rsid w:val="00E865A1"/>
    <w:rsid w:val="00F46BA8"/>
    <w:rsid w:val="157D6463"/>
    <w:rsid w:val="17A6263A"/>
    <w:rsid w:val="33CD13A7"/>
    <w:rsid w:val="3BAC49FB"/>
    <w:rsid w:val="5B096AC2"/>
    <w:rsid w:val="6D535020"/>
    <w:rsid w:val="70FC5A65"/>
    <w:rsid w:val="759D4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6BA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46BA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F46BA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qFormat/>
    <w:rsid w:val="00F46BA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rsid w:val="0074448D"/>
    <w:rPr>
      <w:sz w:val="18"/>
      <w:szCs w:val="18"/>
    </w:rPr>
  </w:style>
  <w:style w:type="character" w:customStyle="1" w:styleId="Char">
    <w:name w:val="批注框文本 Char"/>
    <w:link w:val="a5"/>
    <w:rsid w:val="0074448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qs\&#20449;&#24687;&#20844;&#24320;&#25171;&#21360;\resource\&#22269;&#20845;&#37325;&#22411;&#36710;&#23553;&#38754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国六重型车封面.dot</Template>
  <TotalTime>0</TotalTime>
  <Pages>1</Pages>
  <Words>15</Words>
  <Characters>92</Characters>
  <Application>Microsoft Office Word</Application>
  <DocSecurity>0</DocSecurity>
  <Lines>1</Lines>
  <Paragraphs>1</Paragraphs>
  <ScaleCrop>false</ScaleCrop>
  <Company>china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cp:lastModifiedBy>Windows 用户</cp:lastModifiedBy>
  <cp:revision>1</cp:revision>
  <cp:lastPrinted>2018-04-10T01:48:00Z</cp:lastPrinted>
  <dcterms:created xsi:type="dcterms:W3CDTF">2020-01-13T06:34:00Z</dcterms:created>
  <dcterms:modified xsi:type="dcterms:W3CDTF">2020-01-13T06:34:00Z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